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90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2"/>
        <w:gridCol w:w="7482"/>
      </w:tblGrid>
      <w:tr w:rsidR="00AF0EA4" w:rsidRPr="00637200" w:rsidTr="00A143AE">
        <w:tc>
          <w:tcPr>
            <w:tcW w:w="5000" w:type="pct"/>
            <w:gridSpan w:val="2"/>
            <w:shd w:val="clear" w:color="auto" w:fill="auto"/>
            <w:vAlign w:val="bottom"/>
          </w:tcPr>
          <w:p w:rsidR="00AF0EA4" w:rsidRPr="007731B2" w:rsidRDefault="00AF0EA4" w:rsidP="00A143AE">
            <w:pPr>
              <w:pStyle w:val="Heading1"/>
              <w:jc w:val="center"/>
              <w:outlineLvl w:val="0"/>
              <w:rPr>
                <w:rFonts w:asciiTheme="minorHAnsi" w:hAnsiTheme="minorHAnsi" w:cstheme="minorHAnsi"/>
                <w:color w:val="000000" w:themeColor="text1"/>
                <w:sz w:val="36"/>
                <w:szCs w:val="36"/>
              </w:rPr>
            </w:pPr>
            <w:bookmarkStart w:id="0" w:name="_GoBack"/>
            <w:bookmarkEnd w:id="0"/>
            <w:r w:rsidRPr="007731B2">
              <w:rPr>
                <w:rFonts w:asciiTheme="minorHAnsi" w:hAnsiTheme="minorHAnsi" w:cstheme="minorHAnsi"/>
                <w:color w:val="000000" w:themeColor="text1"/>
                <w:sz w:val="36"/>
                <w:szCs w:val="36"/>
              </w:rPr>
              <w:t>Pre-Enrolment Form</w:t>
            </w:r>
          </w:p>
        </w:tc>
      </w:tr>
      <w:tr w:rsidR="00AF0EA4" w:rsidRPr="00637200" w:rsidTr="00927473">
        <w:tc>
          <w:tcPr>
            <w:tcW w:w="5000" w:type="pct"/>
            <w:gridSpan w:val="2"/>
            <w:shd w:val="clear" w:color="auto" w:fill="FFC000"/>
            <w:vAlign w:val="bottom"/>
          </w:tcPr>
          <w:p w:rsidR="00AF0EA4" w:rsidRDefault="00AF0EA4" w:rsidP="00A143AE">
            <w:pPr>
              <w:pStyle w:val="Heading1"/>
              <w:outlineLvl w:val="0"/>
            </w:pPr>
            <w:r w:rsidRPr="00927473">
              <w:t>Personal Details of Student</w:t>
            </w:r>
          </w:p>
        </w:tc>
      </w:tr>
      <w:tr w:rsidR="00AF0EA4" w:rsidRPr="00637200" w:rsidTr="00A143AE">
        <w:trPr>
          <w:trHeight w:val="540"/>
        </w:trPr>
        <w:tc>
          <w:tcPr>
            <w:tcW w:w="1334" w:type="pct"/>
            <w:shd w:val="clear" w:color="auto" w:fill="auto"/>
            <w:vAlign w:val="bottom"/>
          </w:tcPr>
          <w:sdt>
            <w:sdtPr>
              <w:id w:val="-329051837"/>
              <w:placeholder>
                <w:docPart w:val="B86E055A8FFF4F2CB7DA5EE8AEA2435F"/>
              </w:placeholder>
              <w:temporary/>
              <w:showingPlcHdr/>
              <w15:appearance w15:val="hidden"/>
            </w:sdtPr>
            <w:sdtEndPr/>
            <w:sdtContent>
              <w:p w:rsidR="00AF0EA4" w:rsidRPr="00637200" w:rsidRDefault="00AF0EA4" w:rsidP="00A143AE">
                <w:pPr>
                  <w:pStyle w:val="NormalIndent"/>
                  <w:ind w:left="179"/>
                </w:pPr>
                <w:r w:rsidRPr="00637200">
                  <w:t>First Name</w:t>
                </w:r>
              </w:p>
            </w:sdtContent>
          </w:sdt>
        </w:tc>
        <w:tc>
          <w:tcPr>
            <w:tcW w:w="366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F0EA4" w:rsidRPr="00637200" w:rsidRDefault="00AF0EA4" w:rsidP="00A143AE">
            <w:pPr>
              <w:pStyle w:val="NormalIndent"/>
            </w:pPr>
          </w:p>
        </w:tc>
      </w:tr>
      <w:tr w:rsidR="00AF0EA4" w:rsidRPr="00637200" w:rsidTr="00A143AE">
        <w:trPr>
          <w:trHeight w:val="540"/>
        </w:trPr>
        <w:tc>
          <w:tcPr>
            <w:tcW w:w="1334" w:type="pct"/>
            <w:shd w:val="clear" w:color="auto" w:fill="auto"/>
            <w:vAlign w:val="bottom"/>
          </w:tcPr>
          <w:sdt>
            <w:sdtPr>
              <w:id w:val="-2118985895"/>
              <w:placeholder>
                <w:docPart w:val="6C8B697E13824E75A2EFA7CB2094D738"/>
              </w:placeholder>
              <w:temporary/>
              <w:showingPlcHdr/>
              <w15:appearance w15:val="hidden"/>
            </w:sdtPr>
            <w:sdtEndPr/>
            <w:sdtContent>
              <w:p w:rsidR="00AF0EA4" w:rsidRDefault="00AF0EA4" w:rsidP="00A143AE">
                <w:pPr>
                  <w:pStyle w:val="NormalIndent"/>
                  <w:ind w:left="179"/>
                </w:pPr>
                <w:r w:rsidRPr="00637200">
                  <w:t>Last Name</w:t>
                </w:r>
              </w:p>
            </w:sdtContent>
          </w:sdt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F0EA4" w:rsidRDefault="00AF0EA4" w:rsidP="00A143AE">
            <w:pPr>
              <w:pStyle w:val="NormalIndent"/>
            </w:pPr>
          </w:p>
        </w:tc>
      </w:tr>
      <w:tr w:rsidR="00AF0EA4" w:rsidRPr="00637200" w:rsidTr="00A143AE">
        <w:trPr>
          <w:trHeight w:val="540"/>
        </w:trPr>
        <w:tc>
          <w:tcPr>
            <w:tcW w:w="1334" w:type="pct"/>
            <w:shd w:val="clear" w:color="auto" w:fill="auto"/>
            <w:vAlign w:val="bottom"/>
          </w:tcPr>
          <w:p w:rsidR="00AF0EA4" w:rsidRDefault="00AF0EA4" w:rsidP="00A143AE">
            <w:pPr>
              <w:pStyle w:val="NormalIndent"/>
              <w:spacing w:before="0"/>
              <w:ind w:left="179"/>
              <w:rPr>
                <w:sz w:val="24"/>
                <w:szCs w:val="24"/>
              </w:rPr>
            </w:pPr>
            <w:r w:rsidRPr="00AF0EA4">
              <w:rPr>
                <w:sz w:val="24"/>
                <w:szCs w:val="24"/>
              </w:rPr>
              <w:t>Previous /</w:t>
            </w:r>
          </w:p>
          <w:p w:rsidR="00AF0EA4" w:rsidRPr="00AF0EA4" w:rsidRDefault="00AF0EA4" w:rsidP="00A143AE">
            <w:pPr>
              <w:pStyle w:val="NormalIndent"/>
              <w:spacing w:before="0"/>
              <w:ind w:left="179"/>
              <w:rPr>
                <w:sz w:val="24"/>
                <w:szCs w:val="24"/>
              </w:rPr>
            </w:pPr>
            <w:r w:rsidRPr="00AF0EA4">
              <w:rPr>
                <w:sz w:val="24"/>
                <w:szCs w:val="24"/>
              </w:rPr>
              <w:t>Current School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F0EA4" w:rsidRDefault="00AF0EA4" w:rsidP="00A143AE">
            <w:pPr>
              <w:pStyle w:val="NormalIndent"/>
            </w:pPr>
          </w:p>
        </w:tc>
      </w:tr>
      <w:tr w:rsidR="007731B2" w:rsidRPr="00637200" w:rsidTr="00A143AE">
        <w:trPr>
          <w:trHeight w:val="540"/>
        </w:trPr>
        <w:tc>
          <w:tcPr>
            <w:tcW w:w="1334" w:type="pct"/>
            <w:shd w:val="clear" w:color="auto" w:fill="auto"/>
            <w:vAlign w:val="bottom"/>
          </w:tcPr>
          <w:p w:rsidR="007731B2" w:rsidRPr="007731B2" w:rsidRDefault="007731B2" w:rsidP="00A143AE">
            <w:pPr>
              <w:pStyle w:val="NormalIndent"/>
              <w:spacing w:before="0"/>
              <w:ind w:left="179"/>
            </w:pPr>
            <w:r w:rsidRPr="007731B2">
              <w:t>Address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31B2" w:rsidRDefault="007731B2" w:rsidP="00A143AE">
            <w:pPr>
              <w:pStyle w:val="NormalIndent"/>
            </w:pPr>
          </w:p>
        </w:tc>
      </w:tr>
      <w:tr w:rsidR="007731B2" w:rsidRPr="00637200" w:rsidTr="00A143AE">
        <w:trPr>
          <w:trHeight w:val="540"/>
        </w:trPr>
        <w:tc>
          <w:tcPr>
            <w:tcW w:w="1334" w:type="pct"/>
            <w:shd w:val="clear" w:color="auto" w:fill="auto"/>
            <w:vAlign w:val="bottom"/>
          </w:tcPr>
          <w:p w:rsidR="007731B2" w:rsidRPr="007731B2" w:rsidRDefault="007731B2" w:rsidP="00A143AE">
            <w:pPr>
              <w:pStyle w:val="NormalIndent"/>
              <w:spacing w:before="0"/>
              <w:ind w:left="179"/>
            </w:pP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31B2" w:rsidRDefault="007731B2" w:rsidP="00A143AE">
            <w:pPr>
              <w:pStyle w:val="NormalIndent"/>
            </w:pPr>
          </w:p>
        </w:tc>
      </w:tr>
      <w:tr w:rsidR="00AF0EA4" w:rsidRPr="00637200" w:rsidTr="00A143AE">
        <w:trPr>
          <w:trHeight w:val="540"/>
        </w:trPr>
        <w:tc>
          <w:tcPr>
            <w:tcW w:w="1334" w:type="pct"/>
            <w:shd w:val="clear" w:color="auto" w:fill="auto"/>
            <w:vAlign w:val="bottom"/>
          </w:tcPr>
          <w:p w:rsidR="00AF0EA4" w:rsidRDefault="00AF0EA4" w:rsidP="00A143AE">
            <w:pPr>
              <w:pStyle w:val="NormalIndent"/>
              <w:ind w:left="179"/>
            </w:pPr>
            <w:r>
              <w:t>Date of Birth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F0EA4" w:rsidRDefault="00AF0EA4" w:rsidP="00A143AE">
            <w:pPr>
              <w:pStyle w:val="NormalIndent"/>
            </w:pPr>
          </w:p>
        </w:tc>
      </w:tr>
      <w:tr w:rsidR="00AF0EA4" w:rsidRPr="00637200" w:rsidTr="00A143AE">
        <w:tc>
          <w:tcPr>
            <w:tcW w:w="1334" w:type="pct"/>
            <w:shd w:val="clear" w:color="auto" w:fill="auto"/>
            <w:vAlign w:val="bottom"/>
          </w:tcPr>
          <w:p w:rsidR="00AF0EA4" w:rsidRPr="00AF0EA4" w:rsidRDefault="00AF0EA4" w:rsidP="00A143AE">
            <w:pPr>
              <w:pStyle w:val="Heading1"/>
              <w:ind w:left="179"/>
              <w:outlineLvl w:val="0"/>
              <w:rPr>
                <w:b w:val="0"/>
              </w:rPr>
            </w:pPr>
            <w:r w:rsidRPr="00AF0EA4">
              <w:rPr>
                <w:b w:val="0"/>
              </w:rPr>
              <w:t>Disability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F0EA4" w:rsidRDefault="00AF0EA4" w:rsidP="00A143AE">
            <w:pPr>
              <w:pStyle w:val="Heading1"/>
              <w:ind w:left="179"/>
              <w:outlineLvl w:val="0"/>
            </w:pPr>
          </w:p>
        </w:tc>
      </w:tr>
      <w:tr w:rsidR="00A143AE" w:rsidRPr="00637200" w:rsidTr="00A143AE">
        <w:tc>
          <w:tcPr>
            <w:tcW w:w="1334" w:type="pct"/>
            <w:shd w:val="clear" w:color="auto" w:fill="auto"/>
            <w:vAlign w:val="bottom"/>
          </w:tcPr>
          <w:p w:rsidR="00A143AE" w:rsidRPr="00A143AE" w:rsidRDefault="00A143AE" w:rsidP="00A143AE">
            <w:pPr>
              <w:pStyle w:val="Heading1"/>
              <w:spacing w:before="0" w:after="0"/>
              <w:ind w:left="179"/>
              <w:outlineLvl w:val="0"/>
              <w:rPr>
                <w:b w:val="0"/>
                <w:sz w:val="24"/>
                <w:szCs w:val="24"/>
              </w:rPr>
            </w:pPr>
            <w:r w:rsidRPr="00A143AE">
              <w:rPr>
                <w:b w:val="0"/>
                <w:sz w:val="24"/>
                <w:szCs w:val="24"/>
              </w:rPr>
              <w:t>Proposed Commencement Date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143AE" w:rsidRDefault="00A143AE" w:rsidP="00A143AE">
            <w:pPr>
              <w:pStyle w:val="Heading1"/>
              <w:ind w:left="179"/>
              <w:outlineLvl w:val="0"/>
            </w:pPr>
          </w:p>
        </w:tc>
      </w:tr>
      <w:tr w:rsidR="00AF0EA4" w:rsidRPr="00637200" w:rsidTr="00A143AE">
        <w:trPr>
          <w:trHeight w:val="258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AF0EA4" w:rsidRDefault="00AF0EA4" w:rsidP="00A143AE">
            <w:pPr>
              <w:pStyle w:val="Heading1"/>
              <w:ind w:left="179"/>
              <w:outlineLvl w:val="0"/>
            </w:pPr>
          </w:p>
        </w:tc>
      </w:tr>
      <w:tr w:rsidR="000172E5" w:rsidRPr="00637200" w:rsidTr="00927473">
        <w:tc>
          <w:tcPr>
            <w:tcW w:w="5000" w:type="pct"/>
            <w:gridSpan w:val="2"/>
            <w:shd w:val="clear" w:color="auto" w:fill="FFC000"/>
            <w:vAlign w:val="bottom"/>
          </w:tcPr>
          <w:p w:rsidR="000172E5" w:rsidRPr="004B3C8B" w:rsidRDefault="004B3C8B" w:rsidP="00A143AE">
            <w:pPr>
              <w:pStyle w:val="Heading1"/>
              <w:outlineLvl w:val="0"/>
              <w:rPr>
                <w:color w:val="FFFFFF" w:themeColor="background1"/>
              </w:rPr>
            </w:pPr>
            <w:r w:rsidRPr="00927473">
              <w:t>Adult A Details</w:t>
            </w:r>
          </w:p>
        </w:tc>
      </w:tr>
      <w:tr w:rsidR="000172E5" w:rsidRPr="00846B76" w:rsidTr="00A143AE">
        <w:sdt>
          <w:sdtPr>
            <w:id w:val="1621259925"/>
            <w:placeholder>
              <w:docPart w:val="BC76719A2F444F239B6C525A2D9391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A143AE">
                <w:pPr>
                  <w:pStyle w:val="NormalIndent"/>
                  <w:ind w:left="179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A143AE"/>
        </w:tc>
      </w:tr>
      <w:tr w:rsidR="000172E5" w:rsidRPr="00846B76" w:rsidTr="00A143AE">
        <w:sdt>
          <w:sdtPr>
            <w:id w:val="-1470592894"/>
            <w:placeholder>
              <w:docPart w:val="E3504E52EAC147EDB498DBF5580460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A143AE">
                <w:pPr>
                  <w:pStyle w:val="NormalIndent"/>
                  <w:ind w:left="179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A143AE"/>
        </w:tc>
      </w:tr>
      <w:tr w:rsidR="004B3C8B" w:rsidRPr="00846B76" w:rsidTr="00A143AE">
        <w:tc>
          <w:tcPr>
            <w:tcW w:w="1334" w:type="pct"/>
            <w:vAlign w:val="bottom"/>
          </w:tcPr>
          <w:p w:rsidR="004B3C8B" w:rsidRPr="00637200" w:rsidRDefault="004B3C8B" w:rsidP="00A143AE">
            <w:pPr>
              <w:pStyle w:val="NormalIndent"/>
              <w:ind w:left="179"/>
            </w:pPr>
            <w:r>
              <w:t>Mobile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B3C8B" w:rsidRPr="00846B76" w:rsidRDefault="004B3C8B" w:rsidP="00A143AE"/>
        </w:tc>
      </w:tr>
      <w:tr w:rsidR="000172E5" w:rsidRPr="00846B76" w:rsidTr="00A143AE">
        <w:sdt>
          <w:sdtPr>
            <w:id w:val="1334104394"/>
            <w:placeholder>
              <w:docPart w:val="150A4B88164344E58D9B3FA36BDBAC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A143AE">
                <w:pPr>
                  <w:pStyle w:val="NormalIndent"/>
                  <w:ind w:left="179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A143AE"/>
        </w:tc>
      </w:tr>
      <w:tr w:rsidR="000172E5" w:rsidRPr="00846B76" w:rsidTr="00A143AE">
        <w:trPr>
          <w:trHeight w:val="579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0172E5" w:rsidRPr="00846B76" w:rsidRDefault="000172E5" w:rsidP="00A143A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927473">
        <w:tc>
          <w:tcPr>
            <w:tcW w:w="5000" w:type="pct"/>
            <w:gridSpan w:val="2"/>
            <w:shd w:val="clear" w:color="auto" w:fill="FFC000"/>
            <w:vAlign w:val="bottom"/>
          </w:tcPr>
          <w:p w:rsidR="000172E5" w:rsidRPr="004B3C8B" w:rsidRDefault="004B3C8B" w:rsidP="00A143AE">
            <w:pPr>
              <w:pStyle w:val="Heading1"/>
              <w:outlineLvl w:val="0"/>
              <w:rPr>
                <w:color w:val="FFFFFF" w:themeColor="background1"/>
              </w:rPr>
            </w:pPr>
            <w:r w:rsidRPr="00927473">
              <w:t>Adult B Details</w:t>
            </w:r>
          </w:p>
        </w:tc>
      </w:tr>
      <w:tr w:rsidR="000172E5" w:rsidRPr="00846B76" w:rsidTr="00A143AE">
        <w:sdt>
          <w:sdtPr>
            <w:id w:val="-2047821762"/>
            <w:placeholder>
              <w:docPart w:val="BEF3C17C2B1F41AB8A3734848DD5A9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A143AE">
                <w:pPr>
                  <w:pStyle w:val="NormalIndent"/>
                  <w:ind w:left="179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A143AE"/>
        </w:tc>
      </w:tr>
      <w:tr w:rsidR="000172E5" w:rsidRPr="00846B76" w:rsidTr="00A143AE">
        <w:sdt>
          <w:sdtPr>
            <w:id w:val="-1368443858"/>
            <w:placeholder>
              <w:docPart w:val="3F80EFEE7E364C0EA888A947E54448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A143AE">
                <w:pPr>
                  <w:pStyle w:val="NormalIndent"/>
                  <w:ind w:left="179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A143AE"/>
        </w:tc>
      </w:tr>
      <w:tr w:rsidR="004B3C8B" w:rsidRPr="00846B76" w:rsidTr="00A143AE">
        <w:tc>
          <w:tcPr>
            <w:tcW w:w="1334" w:type="pct"/>
            <w:vAlign w:val="bottom"/>
          </w:tcPr>
          <w:p w:rsidR="004B3C8B" w:rsidRPr="00846B76" w:rsidRDefault="004B3C8B" w:rsidP="00A143AE">
            <w:pPr>
              <w:pStyle w:val="NormalIndent"/>
              <w:ind w:left="179"/>
            </w:pPr>
            <w:r>
              <w:t>Mobile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B3C8B" w:rsidRPr="00846B76" w:rsidRDefault="004B3C8B" w:rsidP="00A143AE"/>
        </w:tc>
      </w:tr>
      <w:tr w:rsidR="000172E5" w:rsidRPr="00846B76" w:rsidTr="00A143AE">
        <w:sdt>
          <w:sdtPr>
            <w:id w:val="-1359804501"/>
            <w:placeholder>
              <w:docPart w:val="8E627D1BF74C43CF832BED8DE23EFB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A143AE">
                <w:pPr>
                  <w:pStyle w:val="NormalIndent"/>
                  <w:ind w:left="179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A143AE"/>
        </w:tc>
      </w:tr>
    </w:tbl>
    <w:p w:rsidR="000172E5" w:rsidRPr="0006568A" w:rsidRDefault="000172E5" w:rsidP="00637200"/>
    <w:sectPr w:rsidR="000172E5" w:rsidRPr="0006568A" w:rsidSect="00A143AE">
      <w:headerReference w:type="default" r:id="rId10"/>
      <w:footerReference w:type="default" r:id="rId11"/>
      <w:pgSz w:w="11906" w:h="16838" w:code="9"/>
      <w:pgMar w:top="851" w:right="851" w:bottom="567" w:left="851" w:header="720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7AC" w:rsidRDefault="000447AC" w:rsidP="000172E5">
      <w:pPr>
        <w:spacing w:after="0" w:line="240" w:lineRule="auto"/>
      </w:pPr>
      <w:r>
        <w:separator/>
      </w:r>
    </w:p>
  </w:endnote>
  <w:endnote w:type="continuationSeparator" w:id="0">
    <w:p w:rsidR="000447AC" w:rsidRDefault="000447A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F3B7064-369B-4304-AE8C-9B83CAEFA841}"/>
    <w:embedBold r:id="rId2" w:fontKey="{EBF30BA7-DD78-4183-843C-4FB052EE75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11E4B57-200A-4D1D-8AD4-63C2BA0119A2}"/>
    <w:embedBold r:id="rId4" w:fontKey="{D759E461-8F3E-4A56-9405-BF822A914D94}"/>
    <w:embedItalic r:id="rId5" w:fontKey="{FB4F2BBE-A7C8-45BD-B83D-E936BFFE185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55642F3-0DD7-4EF2-8CB3-46D0F78B95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45DFC76-B9E9-4011-8231-900AF06ABD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410" w:rsidRDefault="00624410" w:rsidP="00624410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-92710</wp:posOffset>
          </wp:positionH>
          <wp:positionV relativeFrom="page">
            <wp:posOffset>9029700</wp:posOffset>
          </wp:positionV>
          <wp:extent cx="6734175" cy="1303655"/>
          <wp:effectExtent l="0" t="0" r="9525" b="0"/>
          <wp:wrapNone/>
          <wp:docPr id="1" name="Picture 1" descr="bayside-lh-footer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yside-lh-footer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4175" cy="130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7AC" w:rsidRDefault="000447AC" w:rsidP="000172E5">
      <w:pPr>
        <w:spacing w:after="0" w:line="240" w:lineRule="auto"/>
      </w:pPr>
      <w:r>
        <w:separator/>
      </w:r>
    </w:p>
  </w:footnote>
  <w:footnote w:type="continuationSeparator" w:id="0">
    <w:p w:rsidR="000447AC" w:rsidRDefault="000447A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1B2" w:rsidRDefault="007731B2" w:rsidP="007731B2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-567055</wp:posOffset>
          </wp:positionH>
          <wp:positionV relativeFrom="page">
            <wp:posOffset>0</wp:posOffset>
          </wp:positionV>
          <wp:extent cx="7560945" cy="1379855"/>
          <wp:effectExtent l="0" t="0" r="1905" b="0"/>
          <wp:wrapNone/>
          <wp:docPr id="2" name="Picture 2" descr="bayside-lh-banner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yside-lh-banner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379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31B2" w:rsidRDefault="007731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EA4"/>
    <w:rsid w:val="000172E5"/>
    <w:rsid w:val="000447AC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46FB3"/>
    <w:rsid w:val="00361E11"/>
    <w:rsid w:val="003769BA"/>
    <w:rsid w:val="003F0847"/>
    <w:rsid w:val="0040090B"/>
    <w:rsid w:val="0046302A"/>
    <w:rsid w:val="00487D2D"/>
    <w:rsid w:val="004B3C8B"/>
    <w:rsid w:val="004D5D62"/>
    <w:rsid w:val="005112D0"/>
    <w:rsid w:val="00527B38"/>
    <w:rsid w:val="00577E06"/>
    <w:rsid w:val="00583334"/>
    <w:rsid w:val="005A3BF7"/>
    <w:rsid w:val="005F2035"/>
    <w:rsid w:val="005F7990"/>
    <w:rsid w:val="006145D8"/>
    <w:rsid w:val="00624410"/>
    <w:rsid w:val="00637200"/>
    <w:rsid w:val="0063739C"/>
    <w:rsid w:val="007147D7"/>
    <w:rsid w:val="00770F25"/>
    <w:rsid w:val="007731B2"/>
    <w:rsid w:val="007A35A8"/>
    <w:rsid w:val="007B0A85"/>
    <w:rsid w:val="007C6A52"/>
    <w:rsid w:val="0082043E"/>
    <w:rsid w:val="00846B76"/>
    <w:rsid w:val="008E203A"/>
    <w:rsid w:val="0091229C"/>
    <w:rsid w:val="00927473"/>
    <w:rsid w:val="00940E73"/>
    <w:rsid w:val="0098597D"/>
    <w:rsid w:val="009F619A"/>
    <w:rsid w:val="009F6DDE"/>
    <w:rsid w:val="00A143AE"/>
    <w:rsid w:val="00A370A8"/>
    <w:rsid w:val="00A374D0"/>
    <w:rsid w:val="00AF0EA4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2520984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C76719A2F444F239B6C525A2D939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767F4-CCC3-4154-8083-CCD0F42616A4}"/>
      </w:docPartPr>
      <w:docPartBody>
        <w:p w:rsidR="00C142B5" w:rsidRDefault="005A5022">
          <w:pPr>
            <w:pStyle w:val="BC76719A2F444F239B6C525A2D939113"/>
          </w:pPr>
          <w:r w:rsidRPr="006145D8">
            <w:t>First Name</w:t>
          </w:r>
        </w:p>
      </w:docPartBody>
    </w:docPart>
    <w:docPart>
      <w:docPartPr>
        <w:name w:val="E3504E52EAC147EDB498DBF558046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C7A82-E119-4271-A149-3CF867B592D5}"/>
      </w:docPartPr>
      <w:docPartBody>
        <w:p w:rsidR="00C142B5" w:rsidRDefault="005A5022">
          <w:pPr>
            <w:pStyle w:val="E3504E52EAC147EDB498DBF55804606F"/>
          </w:pPr>
          <w:r w:rsidRPr="006145D8">
            <w:t>Last Name</w:t>
          </w:r>
        </w:p>
      </w:docPartBody>
    </w:docPart>
    <w:docPart>
      <w:docPartPr>
        <w:name w:val="150A4B88164344E58D9B3FA36BDBA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A4E7A-E9C6-4642-8098-BCCB1C87443B}"/>
      </w:docPartPr>
      <w:docPartBody>
        <w:p w:rsidR="00C142B5" w:rsidRDefault="005A5022">
          <w:pPr>
            <w:pStyle w:val="150A4B88164344E58D9B3FA36BDBAC0D"/>
          </w:pPr>
          <w:r w:rsidRPr="006145D8">
            <w:t>Email</w:t>
          </w:r>
        </w:p>
      </w:docPartBody>
    </w:docPart>
    <w:docPart>
      <w:docPartPr>
        <w:name w:val="BEF3C17C2B1F41AB8A3734848DD5A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4D5D8-40EF-49CA-B0F2-13D6B7BD754B}"/>
      </w:docPartPr>
      <w:docPartBody>
        <w:p w:rsidR="00C142B5" w:rsidRDefault="005A5022">
          <w:pPr>
            <w:pStyle w:val="BEF3C17C2B1F41AB8A3734848DD5A914"/>
          </w:pPr>
          <w:r w:rsidRPr="006145D8">
            <w:t>First Name</w:t>
          </w:r>
        </w:p>
      </w:docPartBody>
    </w:docPart>
    <w:docPart>
      <w:docPartPr>
        <w:name w:val="3F80EFEE7E364C0EA888A947E5444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834B4-1A80-4C8D-BE00-4C258177A159}"/>
      </w:docPartPr>
      <w:docPartBody>
        <w:p w:rsidR="00C142B5" w:rsidRDefault="005A5022">
          <w:pPr>
            <w:pStyle w:val="3F80EFEE7E364C0EA888A947E54448B1"/>
          </w:pPr>
          <w:r w:rsidRPr="006145D8">
            <w:t>Last Name</w:t>
          </w:r>
        </w:p>
      </w:docPartBody>
    </w:docPart>
    <w:docPart>
      <w:docPartPr>
        <w:name w:val="8E627D1BF74C43CF832BED8DE23EF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7B5E8-EBD3-415C-9AC7-BC258478DB8D}"/>
      </w:docPartPr>
      <w:docPartBody>
        <w:p w:rsidR="00C142B5" w:rsidRDefault="005A5022">
          <w:pPr>
            <w:pStyle w:val="8E627D1BF74C43CF832BED8DE23EFB17"/>
          </w:pPr>
          <w:r w:rsidRPr="006145D8">
            <w:t>Email</w:t>
          </w:r>
        </w:p>
      </w:docPartBody>
    </w:docPart>
    <w:docPart>
      <w:docPartPr>
        <w:name w:val="B86E055A8FFF4F2CB7DA5EE8AEA24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CDB2B-5B1D-4B06-8BC2-245F1B92F736}"/>
      </w:docPartPr>
      <w:docPartBody>
        <w:p w:rsidR="00C142B5" w:rsidRDefault="005A5022" w:rsidP="005A5022">
          <w:pPr>
            <w:pStyle w:val="B86E055A8FFF4F2CB7DA5EE8AEA2435F"/>
          </w:pPr>
          <w:r w:rsidRPr="006145D8">
            <w:t>First Name</w:t>
          </w:r>
        </w:p>
      </w:docPartBody>
    </w:docPart>
    <w:docPart>
      <w:docPartPr>
        <w:name w:val="6C8B697E13824E75A2EFA7CB2094D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A8FAD-92CA-4AD4-9C6F-7A2051D66C96}"/>
      </w:docPartPr>
      <w:docPartBody>
        <w:p w:rsidR="00C142B5" w:rsidRDefault="005A5022" w:rsidP="005A5022">
          <w:pPr>
            <w:pStyle w:val="6C8B697E13824E75A2EFA7CB2094D738"/>
          </w:pPr>
          <w:r w:rsidRPr="006145D8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022"/>
    <w:rsid w:val="005462F6"/>
    <w:rsid w:val="005A5022"/>
    <w:rsid w:val="00C1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C5C6289833DF4D8FB1DA350E3898B86F">
    <w:name w:val="C5C6289833DF4D8FB1DA350E3898B86F"/>
  </w:style>
  <w:style w:type="paragraph" w:customStyle="1" w:styleId="BC76719A2F444F239B6C525A2D939113">
    <w:name w:val="BC76719A2F444F239B6C525A2D939113"/>
  </w:style>
  <w:style w:type="paragraph" w:customStyle="1" w:styleId="E3504E52EAC147EDB498DBF55804606F">
    <w:name w:val="E3504E52EAC147EDB498DBF55804606F"/>
  </w:style>
  <w:style w:type="paragraph" w:customStyle="1" w:styleId="AE2EC7F142884F51BB4B09396A5BA38F">
    <w:name w:val="AE2EC7F142884F51BB4B09396A5BA38F"/>
  </w:style>
  <w:style w:type="paragraph" w:customStyle="1" w:styleId="B9F4FE541A384BF38B1319A0AA20CD23">
    <w:name w:val="B9F4FE541A384BF38B1319A0AA20CD23"/>
  </w:style>
  <w:style w:type="paragraph" w:customStyle="1" w:styleId="150A4B88164344E58D9B3FA36BDBAC0D">
    <w:name w:val="150A4B88164344E58D9B3FA36BDBAC0D"/>
  </w:style>
  <w:style w:type="paragraph" w:customStyle="1" w:styleId="F76B9FB3D6AA4EB1803C31F13B6259D7">
    <w:name w:val="F76B9FB3D6AA4EB1803C31F13B6259D7"/>
  </w:style>
  <w:style w:type="paragraph" w:customStyle="1" w:styleId="BEF3C17C2B1F41AB8A3734848DD5A914">
    <w:name w:val="BEF3C17C2B1F41AB8A3734848DD5A914"/>
  </w:style>
  <w:style w:type="paragraph" w:customStyle="1" w:styleId="3F80EFEE7E364C0EA888A947E54448B1">
    <w:name w:val="3F80EFEE7E364C0EA888A947E54448B1"/>
  </w:style>
  <w:style w:type="paragraph" w:customStyle="1" w:styleId="4C8891FE6439462E92651595F5E23885">
    <w:name w:val="4C8891FE6439462E92651595F5E23885"/>
  </w:style>
  <w:style w:type="paragraph" w:customStyle="1" w:styleId="2D42BCD7513D40C5BE18276372E036F4">
    <w:name w:val="2D42BCD7513D40C5BE18276372E036F4"/>
  </w:style>
  <w:style w:type="paragraph" w:customStyle="1" w:styleId="8E627D1BF74C43CF832BED8DE23EFB17">
    <w:name w:val="8E627D1BF74C43CF832BED8DE23EFB17"/>
  </w:style>
  <w:style w:type="paragraph" w:customStyle="1" w:styleId="4D1B160DF4D645BFAB250C61D2B8E02F">
    <w:name w:val="4D1B160DF4D645BFAB250C61D2B8E02F"/>
  </w:style>
  <w:style w:type="paragraph" w:customStyle="1" w:styleId="255C2C236B99422CA5C77C23E0399AA1">
    <w:name w:val="255C2C236B99422CA5C77C23E0399AA1"/>
    <w:rsid w:val="005A5022"/>
  </w:style>
  <w:style w:type="paragraph" w:customStyle="1" w:styleId="DEBAE39F279C4B9D84A055ED1BE74BD1">
    <w:name w:val="DEBAE39F279C4B9D84A055ED1BE74BD1"/>
    <w:rsid w:val="005A5022"/>
  </w:style>
  <w:style w:type="paragraph" w:customStyle="1" w:styleId="697D0062BE874B98A654647E517FB43D">
    <w:name w:val="697D0062BE874B98A654647E517FB43D"/>
    <w:rsid w:val="005A5022"/>
  </w:style>
  <w:style w:type="paragraph" w:customStyle="1" w:styleId="8BE8EBD3EFD940239B08B7EC325C323E">
    <w:name w:val="8BE8EBD3EFD940239B08B7EC325C323E"/>
    <w:rsid w:val="005A5022"/>
  </w:style>
  <w:style w:type="paragraph" w:customStyle="1" w:styleId="12CAAFD2449D4B4E8C27B6B4FD1F9BAA">
    <w:name w:val="12CAAFD2449D4B4E8C27B6B4FD1F9BAA"/>
    <w:rsid w:val="005A5022"/>
  </w:style>
  <w:style w:type="paragraph" w:customStyle="1" w:styleId="A4FE625A6B974FCE8568C9ACEB44297E">
    <w:name w:val="A4FE625A6B974FCE8568C9ACEB44297E"/>
    <w:rsid w:val="005A5022"/>
  </w:style>
  <w:style w:type="paragraph" w:customStyle="1" w:styleId="0AC17DC7DAC144AC81949183D40D9FF9">
    <w:name w:val="0AC17DC7DAC144AC81949183D40D9FF9"/>
    <w:rsid w:val="005A5022"/>
  </w:style>
  <w:style w:type="paragraph" w:customStyle="1" w:styleId="A2457E7C5DCD4B3095677B51A1C8E0FA">
    <w:name w:val="A2457E7C5DCD4B3095677B51A1C8E0FA"/>
    <w:rsid w:val="005A5022"/>
  </w:style>
  <w:style w:type="paragraph" w:customStyle="1" w:styleId="BB08D2FD683345F9B34A35666380795C">
    <w:name w:val="BB08D2FD683345F9B34A35666380795C"/>
    <w:rsid w:val="005A5022"/>
  </w:style>
  <w:style w:type="paragraph" w:customStyle="1" w:styleId="602D0E6AFE58474CB77DE9973F0A906A">
    <w:name w:val="602D0E6AFE58474CB77DE9973F0A906A"/>
    <w:rsid w:val="005A5022"/>
  </w:style>
  <w:style w:type="paragraph" w:customStyle="1" w:styleId="8D15D5082D754A8BBF12F82A2BE9B24C">
    <w:name w:val="8D15D5082D754A8BBF12F82A2BE9B24C"/>
    <w:rsid w:val="005A5022"/>
  </w:style>
  <w:style w:type="paragraph" w:customStyle="1" w:styleId="8BFDE4E2165F47DA8E03110C6596C5D3">
    <w:name w:val="8BFDE4E2165F47DA8E03110C6596C5D3"/>
    <w:rsid w:val="005A5022"/>
  </w:style>
  <w:style w:type="paragraph" w:customStyle="1" w:styleId="B86E055A8FFF4F2CB7DA5EE8AEA2435F">
    <w:name w:val="B86E055A8FFF4F2CB7DA5EE8AEA2435F"/>
    <w:rsid w:val="005A5022"/>
  </w:style>
  <w:style w:type="paragraph" w:customStyle="1" w:styleId="61F5FCCE46C74FAA88357C12DD63EDEF">
    <w:name w:val="61F5FCCE46C74FAA88357C12DD63EDEF"/>
    <w:rsid w:val="005A5022"/>
  </w:style>
  <w:style w:type="paragraph" w:customStyle="1" w:styleId="ABDD5BC2BF1E46C3B1043B526776E154">
    <w:name w:val="ABDD5BC2BF1E46C3B1043B526776E154"/>
    <w:rsid w:val="005A5022"/>
  </w:style>
  <w:style w:type="paragraph" w:customStyle="1" w:styleId="1863AD15050A43D4AF6CA78C303789B1">
    <w:name w:val="1863AD15050A43D4AF6CA78C303789B1"/>
    <w:rsid w:val="005A5022"/>
  </w:style>
  <w:style w:type="paragraph" w:customStyle="1" w:styleId="6C8B697E13824E75A2EFA7CB2094D738">
    <w:name w:val="6C8B697E13824E75A2EFA7CB2094D738"/>
    <w:rsid w:val="005A5022"/>
  </w:style>
  <w:style w:type="paragraph" w:customStyle="1" w:styleId="29C08BF32FC24FCE9856BE1D406E4EEB">
    <w:name w:val="29C08BF32FC24FCE9856BE1D406E4EEB"/>
    <w:rsid w:val="005A5022"/>
  </w:style>
  <w:style w:type="paragraph" w:customStyle="1" w:styleId="E30C34C6A75C414B9F3F5DEF18F622FA">
    <w:name w:val="E30C34C6A75C414B9F3F5DEF18F622FA"/>
    <w:rsid w:val="005A5022"/>
  </w:style>
  <w:style w:type="paragraph" w:customStyle="1" w:styleId="0731D692417D4755B8878A886982A10F">
    <w:name w:val="0731D692417D4755B8878A886982A10F"/>
    <w:rsid w:val="005A50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2020-12-07T02:43:00Z</dcterms:created>
  <dcterms:modified xsi:type="dcterms:W3CDTF">2020-12-07T02:43:00Z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